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EC3DD" w14:textId="5ED9D3A9" w:rsidR="00EF01C9" w:rsidRDefault="00600E52" w:rsidP="002800C6">
      <w:pPr>
        <w:snapToGrid w:val="0"/>
        <w:spacing w:after="0" w:line="240" w:lineRule="auto"/>
        <w:rPr>
          <w:rFonts w:ascii="Fira Sans Medium" w:hAnsi="Fira Sans Medium"/>
          <w:sz w:val="28"/>
          <w:szCs w:val="28"/>
        </w:rPr>
      </w:pP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86C5D76" wp14:editId="211C89A9">
            <wp:simplePos x="0" y="0"/>
            <wp:positionH relativeFrom="column">
              <wp:posOffset>4906826</wp:posOffset>
            </wp:positionH>
            <wp:positionV relativeFrom="paragraph">
              <wp:posOffset>-833347</wp:posOffset>
            </wp:positionV>
            <wp:extent cx="714167" cy="382193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67" cy="38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5D4A24E" wp14:editId="40F52ABF">
            <wp:simplePos x="0" y="0"/>
            <wp:positionH relativeFrom="column">
              <wp:posOffset>2663459</wp:posOffset>
            </wp:positionH>
            <wp:positionV relativeFrom="paragraph">
              <wp:posOffset>-915035</wp:posOffset>
            </wp:positionV>
            <wp:extent cx="1035223" cy="463805"/>
            <wp:effectExtent l="0" t="0" r="0" b="635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223" cy="46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065284" wp14:editId="4D0E5A7C">
            <wp:simplePos x="0" y="0"/>
            <wp:positionH relativeFrom="column">
              <wp:posOffset>1736331</wp:posOffset>
            </wp:positionH>
            <wp:positionV relativeFrom="paragraph">
              <wp:posOffset>-855345</wp:posOffset>
            </wp:positionV>
            <wp:extent cx="887002" cy="348585"/>
            <wp:effectExtent l="0" t="0" r="254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02" cy="3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774AF9" wp14:editId="0CEC7AC0">
            <wp:simplePos x="0" y="0"/>
            <wp:positionH relativeFrom="column">
              <wp:posOffset>1070378</wp:posOffset>
            </wp:positionH>
            <wp:positionV relativeFrom="paragraph">
              <wp:posOffset>-915245</wp:posOffset>
            </wp:positionV>
            <wp:extent cx="507258" cy="523995"/>
            <wp:effectExtent l="0" t="0" r="127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58" cy="5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349A48" wp14:editId="508F8708">
            <wp:simplePos x="0" y="0"/>
            <wp:positionH relativeFrom="column">
              <wp:posOffset>-265838</wp:posOffset>
            </wp:positionH>
            <wp:positionV relativeFrom="paragraph">
              <wp:posOffset>-828986</wp:posOffset>
            </wp:positionV>
            <wp:extent cx="1337206" cy="30702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206" cy="30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ra Sans Medium" w:hAnsi="Fira Sans Medium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1F5989" wp14:editId="18C18BA2">
            <wp:simplePos x="0" y="0"/>
            <wp:positionH relativeFrom="column">
              <wp:posOffset>3785480</wp:posOffset>
            </wp:positionH>
            <wp:positionV relativeFrom="paragraph">
              <wp:posOffset>-827210</wp:posOffset>
            </wp:positionV>
            <wp:extent cx="997240" cy="3203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40" cy="32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6AE0C" w14:textId="6E060539" w:rsidR="0067600A" w:rsidRPr="0067600A" w:rsidRDefault="0067600A" w:rsidP="0067600A">
      <w:pPr>
        <w:snapToGrid w:val="0"/>
        <w:spacing w:after="0" w:line="240" w:lineRule="auto"/>
        <w:jc w:val="center"/>
        <w:rPr>
          <w:rFonts w:ascii="Fira Sans Black" w:hAnsi="Fira Sans Black"/>
          <w:b/>
          <w:bCs/>
          <w:sz w:val="44"/>
          <w:szCs w:val="44"/>
        </w:rPr>
      </w:pPr>
      <w:r w:rsidRPr="0067600A">
        <w:rPr>
          <w:rFonts w:ascii="Fira Sans Black" w:hAnsi="Fira Sans Black"/>
          <w:b/>
          <w:bCs/>
          <w:sz w:val="44"/>
          <w:szCs w:val="44"/>
        </w:rPr>
        <w:t>Lascia il segno</w:t>
      </w:r>
    </w:p>
    <w:p w14:paraId="7F24801D" w14:textId="46D4037D" w:rsidR="00942DFF" w:rsidRPr="0067600A" w:rsidRDefault="00942DFF" w:rsidP="0067600A">
      <w:pPr>
        <w:snapToGrid w:val="0"/>
        <w:spacing w:after="0" w:line="240" w:lineRule="auto"/>
        <w:jc w:val="center"/>
        <w:rPr>
          <w:rFonts w:ascii="Fira Sans SemiBold" w:hAnsi="Fira Sans SemiBold"/>
          <w:b/>
          <w:bCs/>
        </w:rPr>
      </w:pPr>
      <w:r w:rsidRPr="0067600A">
        <w:rPr>
          <w:rFonts w:ascii="Fira Sans SemiBold" w:hAnsi="Fira Sans SemiBold"/>
          <w:b/>
          <w:bCs/>
        </w:rPr>
        <w:t>Lettera di adesione</w:t>
      </w:r>
    </w:p>
    <w:p w14:paraId="50C1093C" w14:textId="188C1838" w:rsidR="0067600A" w:rsidRPr="0063593A" w:rsidRDefault="0067600A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Scuola</w:t>
      </w:r>
    </w:p>
    <w:p w14:paraId="5189D284" w14:textId="3A27F951" w:rsidR="0067600A" w:rsidRPr="0063593A" w:rsidRDefault="0067600A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Classe</w:t>
      </w:r>
    </w:p>
    <w:p w14:paraId="1821F838" w14:textId="0D189F1A" w:rsidR="0067600A" w:rsidRPr="0063593A" w:rsidRDefault="0067600A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N° studenti</w:t>
      </w:r>
    </w:p>
    <w:p w14:paraId="049C6990" w14:textId="7F8A66DE" w:rsidR="0067600A" w:rsidRDefault="0067600A" w:rsidP="0067600A">
      <w:pPr>
        <w:pBdr>
          <w:bottom w:val="single" w:sz="4" w:space="1" w:color="auto"/>
        </w:pBd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0D310241" w14:textId="77777777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7B993D45" w14:textId="2437D69D" w:rsidR="0067600A" w:rsidRPr="0063593A" w:rsidRDefault="0067600A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Docente referente</w:t>
      </w:r>
    </w:p>
    <w:p w14:paraId="2E7408E3" w14:textId="38C72378" w:rsidR="0067600A" w:rsidRDefault="0067600A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  <w:r>
        <w:rPr>
          <w:rFonts w:ascii="Fira Sans Light" w:hAnsi="Fira Sans Light"/>
        </w:rPr>
        <w:t>e-mail</w:t>
      </w:r>
    </w:p>
    <w:p w14:paraId="4AA88B89" w14:textId="002E58E5" w:rsidR="0067600A" w:rsidRDefault="0067600A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  <w:r>
        <w:rPr>
          <w:rFonts w:ascii="Fira Sans Light" w:hAnsi="Fira Sans Light"/>
        </w:rPr>
        <w:t>cel.</w:t>
      </w:r>
    </w:p>
    <w:p w14:paraId="0D14ED3C" w14:textId="77777777" w:rsidR="0067600A" w:rsidRDefault="0067600A" w:rsidP="0067600A">
      <w:pPr>
        <w:pBdr>
          <w:bottom w:val="single" w:sz="4" w:space="1" w:color="auto"/>
        </w:pBd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513F2884" w14:textId="77777777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5A6696F6" w14:textId="2C303A73" w:rsidR="00942DFF" w:rsidRPr="0063593A" w:rsidRDefault="00942DFF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Titolo</w:t>
      </w:r>
      <w:r w:rsidR="0067600A" w:rsidRPr="0063593A">
        <w:rPr>
          <w:rFonts w:ascii="Fira Sans" w:hAnsi="Fira Sans"/>
        </w:rPr>
        <w:t xml:space="preserve"> </w:t>
      </w:r>
    </w:p>
    <w:p w14:paraId="3EA6E8A5" w14:textId="459D10EF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359F67B5" w14:textId="77777777" w:rsidR="0063593A" w:rsidRDefault="0063593A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1DE18340" w14:textId="77777777" w:rsidR="00FA2647" w:rsidRPr="0063593A" w:rsidRDefault="00FA2647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Tema-problema</w:t>
      </w:r>
    </w:p>
    <w:p w14:paraId="0D9D6D96" w14:textId="0552D641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  <w:r>
        <w:rPr>
          <w:rFonts w:ascii="Fira Sans Light" w:hAnsi="Fira Sans Light"/>
        </w:rPr>
        <w:t xml:space="preserve">Su </w:t>
      </w:r>
      <w:r w:rsidR="0063593A">
        <w:rPr>
          <w:rFonts w:ascii="Fira Sans Light" w:hAnsi="Fira Sans Light"/>
        </w:rPr>
        <w:t>quale tema</w:t>
      </w:r>
      <w:r>
        <w:rPr>
          <w:rFonts w:ascii="Fira Sans Light" w:hAnsi="Fira Sans Light"/>
        </w:rPr>
        <w:t xml:space="preserve"> volete “lasciare il segno”</w:t>
      </w:r>
      <w:r w:rsidR="0063593A">
        <w:rPr>
          <w:rFonts w:ascii="Fira Sans Light" w:hAnsi="Fira Sans Light"/>
        </w:rPr>
        <w:t>?</w:t>
      </w:r>
      <w:r>
        <w:rPr>
          <w:rFonts w:ascii="Fira Sans Light" w:hAnsi="Fira Sans Light"/>
        </w:rPr>
        <w:t xml:space="preserve"> Perché avete scelto questa questione?</w:t>
      </w:r>
    </w:p>
    <w:p w14:paraId="750F2302" w14:textId="55F2207A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44D4D03F" w14:textId="77777777" w:rsidR="0063593A" w:rsidRDefault="0063593A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19ADA2BB" w14:textId="354895BC" w:rsidR="00FA2647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</w:p>
    <w:p w14:paraId="3CA510CF" w14:textId="22118119" w:rsidR="00FA2647" w:rsidRPr="0063593A" w:rsidRDefault="0063593A" w:rsidP="00B17602">
      <w:pPr>
        <w:snapToGrid w:val="0"/>
        <w:spacing w:after="0" w:line="240" w:lineRule="auto"/>
        <w:jc w:val="both"/>
        <w:rPr>
          <w:rFonts w:ascii="Fira Sans" w:hAnsi="Fira Sans"/>
        </w:rPr>
      </w:pPr>
      <w:r w:rsidRPr="0063593A">
        <w:rPr>
          <w:rFonts w:ascii="Fira Sans" w:hAnsi="Fira Sans"/>
        </w:rPr>
        <w:t>Lasciamo il segno</w:t>
      </w:r>
    </w:p>
    <w:p w14:paraId="45DA9F93" w14:textId="3F5A5E26" w:rsidR="00942DFF" w:rsidRDefault="00FA2647" w:rsidP="00B17602">
      <w:pPr>
        <w:snapToGrid w:val="0"/>
        <w:spacing w:after="0" w:line="240" w:lineRule="auto"/>
        <w:jc w:val="both"/>
        <w:rPr>
          <w:rFonts w:ascii="Fira Sans Light" w:hAnsi="Fira Sans Light"/>
        </w:rPr>
      </w:pPr>
      <w:r>
        <w:rPr>
          <w:rFonts w:ascii="Fira Sans Light" w:hAnsi="Fira Sans Light"/>
        </w:rPr>
        <w:t xml:space="preserve">Descrivete la vostra idea: cosa intendete fare? </w:t>
      </w:r>
      <w:r w:rsidR="00942DFF">
        <w:rPr>
          <w:rFonts w:ascii="Fira Sans Light" w:hAnsi="Fira Sans Light"/>
        </w:rPr>
        <w:t>Come la metterete in pratica</w:t>
      </w:r>
      <w:r>
        <w:rPr>
          <w:rFonts w:ascii="Fira Sans Light" w:hAnsi="Fira Sans Light"/>
        </w:rPr>
        <w:t>?</w:t>
      </w:r>
    </w:p>
    <w:p w14:paraId="08DAB804" w14:textId="49D22D9F" w:rsidR="0063593A" w:rsidRPr="0063593A" w:rsidRDefault="0063593A" w:rsidP="0063593A">
      <w:pPr>
        <w:rPr>
          <w:rFonts w:ascii="Fira Sans Light" w:hAnsi="Fira Sans Light"/>
        </w:rPr>
      </w:pPr>
    </w:p>
    <w:p w14:paraId="1F2D0122" w14:textId="1C913D0F" w:rsidR="0063593A" w:rsidRPr="0063593A" w:rsidRDefault="0063593A" w:rsidP="0063593A">
      <w:pPr>
        <w:rPr>
          <w:rFonts w:ascii="Fira Sans Light" w:hAnsi="Fira Sans Light"/>
        </w:rPr>
      </w:pPr>
    </w:p>
    <w:p w14:paraId="0AE03BC6" w14:textId="5761CDCE" w:rsidR="0063593A" w:rsidRPr="0063593A" w:rsidRDefault="0063593A" w:rsidP="0063593A">
      <w:pPr>
        <w:rPr>
          <w:rFonts w:ascii="Fira Sans Light" w:hAnsi="Fira Sans Light"/>
        </w:rPr>
      </w:pPr>
    </w:p>
    <w:p w14:paraId="5E213E7C" w14:textId="3C671568" w:rsidR="0063593A" w:rsidRPr="0063593A" w:rsidRDefault="0063593A" w:rsidP="0063593A">
      <w:pPr>
        <w:rPr>
          <w:rFonts w:ascii="Fira Sans Light" w:hAnsi="Fira Sans Light"/>
        </w:rPr>
      </w:pPr>
    </w:p>
    <w:p w14:paraId="59AD0202" w14:textId="5D32EEA7" w:rsidR="0063593A" w:rsidRPr="0063593A" w:rsidRDefault="0063593A" w:rsidP="0063593A">
      <w:pPr>
        <w:rPr>
          <w:rFonts w:ascii="Fira Sans Light" w:hAnsi="Fira Sans Light"/>
        </w:rPr>
      </w:pPr>
    </w:p>
    <w:p w14:paraId="05FA540A" w14:textId="6F76AF2A" w:rsidR="0063593A" w:rsidRDefault="0063593A" w:rsidP="0063593A">
      <w:pPr>
        <w:pBdr>
          <w:bottom w:val="single" w:sz="4" w:space="1" w:color="auto"/>
        </w:pBdr>
        <w:rPr>
          <w:rFonts w:ascii="Fira Sans Light" w:hAnsi="Fira Sans Light"/>
        </w:rPr>
      </w:pPr>
    </w:p>
    <w:p w14:paraId="372ACC8E" w14:textId="5A9295A7" w:rsidR="0063593A" w:rsidRPr="0063593A" w:rsidRDefault="0063593A" w:rsidP="0063593A">
      <w:pPr>
        <w:rPr>
          <w:rFonts w:ascii="Fira Sans" w:hAnsi="Fira Sans"/>
        </w:rPr>
      </w:pPr>
      <w:r>
        <w:rPr>
          <w:rFonts w:ascii="Fira Sans" w:hAnsi="Fira Sans"/>
        </w:rPr>
        <w:t>Luogo, data</w:t>
      </w:r>
      <w:r>
        <w:rPr>
          <w:rFonts w:ascii="Fira Sans" w:hAnsi="Fira Sans"/>
        </w:rPr>
        <w:tab/>
      </w:r>
      <w:r>
        <w:rPr>
          <w:rFonts w:ascii="Fira Sans" w:hAnsi="Fira Sans"/>
        </w:rPr>
        <w:tab/>
      </w:r>
      <w:r>
        <w:rPr>
          <w:rFonts w:ascii="Fira Sans" w:hAnsi="Fira Sans"/>
        </w:rPr>
        <w:tab/>
      </w:r>
      <w:r>
        <w:rPr>
          <w:rFonts w:ascii="Fira Sans" w:hAnsi="Fira Sans"/>
        </w:rPr>
        <w:tab/>
      </w:r>
      <w:r>
        <w:rPr>
          <w:rFonts w:ascii="Fira Sans" w:hAnsi="Fira Sans"/>
        </w:rPr>
        <w:tab/>
      </w:r>
      <w:r>
        <w:rPr>
          <w:rFonts w:ascii="Fira Sans" w:hAnsi="Fira Sans"/>
        </w:rPr>
        <w:tab/>
      </w:r>
      <w:r w:rsidRPr="0063593A">
        <w:rPr>
          <w:rFonts w:ascii="Fira Sans" w:hAnsi="Fira Sans"/>
        </w:rPr>
        <w:t>Firma del Dirigente scolastico</w:t>
      </w:r>
    </w:p>
    <w:sectPr w:rsidR="0063593A" w:rsidRPr="0063593A" w:rsidSect="002E64CB">
      <w:headerReference w:type="default" r:id="rId13"/>
      <w:pgSz w:w="11906" w:h="16838"/>
      <w:pgMar w:top="4253" w:right="1701" w:bottom="2778" w:left="1701" w:header="4253" w:footer="27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D743D" w14:textId="77777777" w:rsidR="00412396" w:rsidRDefault="00412396" w:rsidP="00056307">
      <w:pPr>
        <w:spacing w:after="0" w:line="240" w:lineRule="auto"/>
      </w:pPr>
      <w:r>
        <w:separator/>
      </w:r>
    </w:p>
  </w:endnote>
  <w:endnote w:type="continuationSeparator" w:id="0">
    <w:p w14:paraId="3099985E" w14:textId="77777777" w:rsidR="00412396" w:rsidRDefault="00412396" w:rsidP="00056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1" w:fontKey="{CA6FE0D8-F836-214B-AA18-FF9405146CB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Fira Sans Medium"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Fira Sans Black">
    <w:panose1 w:val="020B0A03050000020004"/>
    <w:charset w:val="00"/>
    <w:family w:val="swiss"/>
    <w:pitch w:val="variable"/>
    <w:sig w:usb0="600002FF" w:usb1="00000001" w:usb2="00000000" w:usb3="00000000" w:csb0="0000019F" w:csb1="00000000"/>
    <w:embedBold r:id="rId2" w:subsetted="1" w:fontKey="{9E013D04-156A-614A-A4AC-A1DF7904F627}"/>
  </w:font>
  <w:font w:name="Fira Sans SemiBold">
    <w:panose1 w:val="020B0603050000020004"/>
    <w:charset w:val="00"/>
    <w:family w:val="swiss"/>
    <w:pitch w:val="variable"/>
    <w:sig w:usb0="600002FF" w:usb1="00000001" w:usb2="00000000" w:usb3="00000000" w:csb0="0000019F" w:csb1="00000000"/>
    <w:embedBold r:id="rId3" w:subsetted="1" w:fontKey="{AF64B61C-EFE3-5C45-A80A-071839F1D8F9}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subsetted="1" w:fontKey="{077316E4-499E-BE4E-B306-5CAD16FEF2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643C7" w14:textId="77777777" w:rsidR="00412396" w:rsidRDefault="00412396" w:rsidP="00056307">
      <w:pPr>
        <w:spacing w:after="0" w:line="240" w:lineRule="auto"/>
      </w:pPr>
      <w:r>
        <w:separator/>
      </w:r>
    </w:p>
  </w:footnote>
  <w:footnote w:type="continuationSeparator" w:id="0">
    <w:p w14:paraId="159D0EAA" w14:textId="77777777" w:rsidR="00412396" w:rsidRDefault="00412396" w:rsidP="00056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A9BFC" w14:textId="77777777" w:rsidR="00056307" w:rsidRDefault="00F91F21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EE5AD73" wp14:editId="06D6923D">
          <wp:simplePos x="0" y="0"/>
          <wp:positionH relativeFrom="margin">
            <wp:align>center</wp:align>
          </wp:positionH>
          <wp:positionV relativeFrom="margin">
            <wp:posOffset>-3011805</wp:posOffset>
          </wp:positionV>
          <wp:extent cx="7560310" cy="10690225"/>
          <wp:effectExtent l="0" t="0" r="0" b="0"/>
          <wp:wrapNone/>
          <wp:docPr id="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37E"/>
    <w:multiLevelType w:val="hybridMultilevel"/>
    <w:tmpl w:val="FDC05ED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7C3144"/>
    <w:multiLevelType w:val="hybridMultilevel"/>
    <w:tmpl w:val="5816C1D0"/>
    <w:lvl w:ilvl="0" w:tplc="33ACDBC6">
      <w:start w:val="19"/>
      <w:numFmt w:val="bullet"/>
      <w:lvlText w:val="-"/>
      <w:lvlJc w:val="left"/>
      <w:pPr>
        <w:ind w:left="36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1D0A0C"/>
    <w:multiLevelType w:val="hybridMultilevel"/>
    <w:tmpl w:val="36108080"/>
    <w:lvl w:ilvl="0" w:tplc="33ACDBC6">
      <w:start w:val="19"/>
      <w:numFmt w:val="bullet"/>
      <w:lvlText w:val="-"/>
      <w:lvlJc w:val="left"/>
      <w:pPr>
        <w:ind w:left="72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F554D"/>
    <w:multiLevelType w:val="hybridMultilevel"/>
    <w:tmpl w:val="809EA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B01357"/>
    <w:multiLevelType w:val="hybridMultilevel"/>
    <w:tmpl w:val="0908D25E"/>
    <w:lvl w:ilvl="0" w:tplc="33ACDBC6">
      <w:start w:val="19"/>
      <w:numFmt w:val="bullet"/>
      <w:lvlText w:val="-"/>
      <w:lvlJc w:val="left"/>
      <w:pPr>
        <w:ind w:left="36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8B7F4F"/>
    <w:multiLevelType w:val="hybridMultilevel"/>
    <w:tmpl w:val="77DCA78A"/>
    <w:lvl w:ilvl="0" w:tplc="33ACDBC6">
      <w:start w:val="19"/>
      <w:numFmt w:val="bullet"/>
      <w:lvlText w:val="-"/>
      <w:lvlJc w:val="left"/>
      <w:pPr>
        <w:ind w:left="36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C61E86"/>
    <w:multiLevelType w:val="hybridMultilevel"/>
    <w:tmpl w:val="FB5A6572"/>
    <w:lvl w:ilvl="0" w:tplc="33ACDBC6">
      <w:start w:val="19"/>
      <w:numFmt w:val="bullet"/>
      <w:lvlText w:val="-"/>
      <w:lvlJc w:val="left"/>
      <w:pPr>
        <w:ind w:left="72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45996"/>
    <w:multiLevelType w:val="hybridMultilevel"/>
    <w:tmpl w:val="0E145954"/>
    <w:lvl w:ilvl="0" w:tplc="33ACDBC6">
      <w:start w:val="19"/>
      <w:numFmt w:val="bullet"/>
      <w:lvlText w:val="-"/>
      <w:lvlJc w:val="left"/>
      <w:pPr>
        <w:ind w:left="360" w:hanging="360"/>
      </w:pPr>
      <w:rPr>
        <w:rFonts w:ascii="Fira Sans Light" w:eastAsia="Calibri" w:hAnsi="Fira Sans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7488078">
    <w:abstractNumId w:val="6"/>
  </w:num>
  <w:num w:numId="2" w16cid:durableId="173686062">
    <w:abstractNumId w:val="5"/>
  </w:num>
  <w:num w:numId="3" w16cid:durableId="60494410">
    <w:abstractNumId w:val="7"/>
  </w:num>
  <w:num w:numId="4" w16cid:durableId="688798547">
    <w:abstractNumId w:val="1"/>
  </w:num>
  <w:num w:numId="5" w16cid:durableId="928387988">
    <w:abstractNumId w:val="4"/>
  </w:num>
  <w:num w:numId="6" w16cid:durableId="818763165">
    <w:abstractNumId w:val="2"/>
  </w:num>
  <w:num w:numId="7" w16cid:durableId="1886020017">
    <w:abstractNumId w:val="0"/>
  </w:num>
  <w:num w:numId="8" w16cid:durableId="13421223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3A"/>
    <w:rsid w:val="00032AC4"/>
    <w:rsid w:val="00055736"/>
    <w:rsid w:val="00056307"/>
    <w:rsid w:val="0006696B"/>
    <w:rsid w:val="000A301E"/>
    <w:rsid w:val="000F4BF7"/>
    <w:rsid w:val="001215BA"/>
    <w:rsid w:val="001B5828"/>
    <w:rsid w:val="00202554"/>
    <w:rsid w:val="00203BB6"/>
    <w:rsid w:val="0024094A"/>
    <w:rsid w:val="0027466D"/>
    <w:rsid w:val="002800C6"/>
    <w:rsid w:val="00292F69"/>
    <w:rsid w:val="002E64CB"/>
    <w:rsid w:val="002F3FF3"/>
    <w:rsid w:val="0030207B"/>
    <w:rsid w:val="0031631C"/>
    <w:rsid w:val="00332046"/>
    <w:rsid w:val="003414C5"/>
    <w:rsid w:val="003E37A6"/>
    <w:rsid w:val="003E6D4B"/>
    <w:rsid w:val="00412396"/>
    <w:rsid w:val="004568AB"/>
    <w:rsid w:val="004716FE"/>
    <w:rsid w:val="004E297E"/>
    <w:rsid w:val="00501FB0"/>
    <w:rsid w:val="00522582"/>
    <w:rsid w:val="00524E31"/>
    <w:rsid w:val="00527576"/>
    <w:rsid w:val="00531EC1"/>
    <w:rsid w:val="0057256D"/>
    <w:rsid w:val="005C2677"/>
    <w:rsid w:val="005C333A"/>
    <w:rsid w:val="00600E52"/>
    <w:rsid w:val="0063593A"/>
    <w:rsid w:val="00665094"/>
    <w:rsid w:val="0067600A"/>
    <w:rsid w:val="006808DA"/>
    <w:rsid w:val="006B2C1D"/>
    <w:rsid w:val="007018B6"/>
    <w:rsid w:val="0071423A"/>
    <w:rsid w:val="00766327"/>
    <w:rsid w:val="007708E1"/>
    <w:rsid w:val="0077364A"/>
    <w:rsid w:val="00790231"/>
    <w:rsid w:val="007A064D"/>
    <w:rsid w:val="00820B25"/>
    <w:rsid w:val="0086094D"/>
    <w:rsid w:val="00873186"/>
    <w:rsid w:val="008948F6"/>
    <w:rsid w:val="008A0AEF"/>
    <w:rsid w:val="008A5727"/>
    <w:rsid w:val="008B7777"/>
    <w:rsid w:val="008D12E4"/>
    <w:rsid w:val="008D7193"/>
    <w:rsid w:val="008E3F68"/>
    <w:rsid w:val="008F0C87"/>
    <w:rsid w:val="008F1F39"/>
    <w:rsid w:val="009151B7"/>
    <w:rsid w:val="00942DFF"/>
    <w:rsid w:val="009A0EB3"/>
    <w:rsid w:val="009A70D3"/>
    <w:rsid w:val="009B3AC3"/>
    <w:rsid w:val="009D73CB"/>
    <w:rsid w:val="009F5BC4"/>
    <w:rsid w:val="00A060E3"/>
    <w:rsid w:val="00A1524E"/>
    <w:rsid w:val="00A45D1A"/>
    <w:rsid w:val="00A53A6B"/>
    <w:rsid w:val="00A612B7"/>
    <w:rsid w:val="00A62E57"/>
    <w:rsid w:val="00A63E0C"/>
    <w:rsid w:val="00A80727"/>
    <w:rsid w:val="00A9331F"/>
    <w:rsid w:val="00AB3B4F"/>
    <w:rsid w:val="00AC3F39"/>
    <w:rsid w:val="00AE6B80"/>
    <w:rsid w:val="00B054AD"/>
    <w:rsid w:val="00B14333"/>
    <w:rsid w:val="00B17602"/>
    <w:rsid w:val="00B6360E"/>
    <w:rsid w:val="00B6400A"/>
    <w:rsid w:val="00B70C3B"/>
    <w:rsid w:val="00BC716A"/>
    <w:rsid w:val="00BD3ACB"/>
    <w:rsid w:val="00BE62F3"/>
    <w:rsid w:val="00BF6F2B"/>
    <w:rsid w:val="00C2008C"/>
    <w:rsid w:val="00C52BC8"/>
    <w:rsid w:val="00C540FE"/>
    <w:rsid w:val="00C81761"/>
    <w:rsid w:val="00CB6632"/>
    <w:rsid w:val="00D176FC"/>
    <w:rsid w:val="00D21FCA"/>
    <w:rsid w:val="00D77D0F"/>
    <w:rsid w:val="00D8793B"/>
    <w:rsid w:val="00D907A1"/>
    <w:rsid w:val="00D95D77"/>
    <w:rsid w:val="00DA4B9E"/>
    <w:rsid w:val="00DC5FA3"/>
    <w:rsid w:val="00DD0979"/>
    <w:rsid w:val="00DE0F45"/>
    <w:rsid w:val="00DF1EAD"/>
    <w:rsid w:val="00DF2D4C"/>
    <w:rsid w:val="00E04B3B"/>
    <w:rsid w:val="00E36236"/>
    <w:rsid w:val="00E56600"/>
    <w:rsid w:val="00E85779"/>
    <w:rsid w:val="00E97D84"/>
    <w:rsid w:val="00EA7842"/>
    <w:rsid w:val="00ED3CFE"/>
    <w:rsid w:val="00EF01C9"/>
    <w:rsid w:val="00EF2283"/>
    <w:rsid w:val="00F035E4"/>
    <w:rsid w:val="00F05A70"/>
    <w:rsid w:val="00F5526A"/>
    <w:rsid w:val="00F91F21"/>
    <w:rsid w:val="00FA2647"/>
    <w:rsid w:val="00FA4B5A"/>
    <w:rsid w:val="00FB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53FDF4"/>
  <w15:chartTrackingRefBased/>
  <w15:docId w15:val="{B36AA47C-3963-4745-B4FD-EC0D6AB0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563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6307"/>
  </w:style>
  <w:style w:type="paragraph" w:styleId="Pidipagina">
    <w:name w:val="footer"/>
    <w:basedOn w:val="Normale"/>
    <w:link w:val="PidipaginaCarattere"/>
    <w:uiPriority w:val="99"/>
    <w:unhideWhenUsed/>
    <w:rsid w:val="000563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6307"/>
  </w:style>
  <w:style w:type="character" w:customStyle="1" w:styleId="normaltextrun">
    <w:name w:val="normaltextrun"/>
    <w:basedOn w:val="Carpredefinitoparagrafo"/>
    <w:rsid w:val="005C333A"/>
  </w:style>
  <w:style w:type="character" w:customStyle="1" w:styleId="eop">
    <w:name w:val="eop"/>
    <w:basedOn w:val="Carpredefinitoparagrafo"/>
    <w:rsid w:val="005C333A"/>
  </w:style>
  <w:style w:type="paragraph" w:customStyle="1" w:styleId="paragraph">
    <w:name w:val="paragraph"/>
    <w:basedOn w:val="Normale"/>
    <w:rsid w:val="00B636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202554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202554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9A70D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raleidi/Downloads/CIV2022_CartaIntestata_Document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CIV2022_CartaIntestata_Documento.dot</Template>
  <TotalTime>4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Sara Leidi</cp:lastModifiedBy>
  <cp:revision>4</cp:revision>
  <cp:lastPrinted>2022-09-22T08:46:00Z</cp:lastPrinted>
  <dcterms:created xsi:type="dcterms:W3CDTF">2022-09-22T08:46:00Z</dcterms:created>
  <dcterms:modified xsi:type="dcterms:W3CDTF">2022-09-22T11:12:00Z</dcterms:modified>
</cp:coreProperties>
</file>